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865" w:rsidRDefault="00C3703A" w:rsidP="00F40AE7">
      <w:pPr>
        <w:pStyle w:val="Titel"/>
      </w:pPr>
      <w:r w:rsidRPr="00C3703A">
        <w:rPr>
          <w:rFonts w:eastAsia="Calibri"/>
          <w:lang w:eastAsia="en-US"/>
        </w:rPr>
        <w:t>Anzeige über den Verkauf pyrotechnischer Gegenstände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/>
      </w:r>
      <w:r w:rsidRPr="00C3703A">
        <w:rPr>
          <w:rFonts w:eastAsia="Calibri"/>
          <w:lang w:eastAsia="en-US"/>
        </w:rPr>
        <w:t>der Kategorien 1 und 2</w:t>
      </w:r>
      <w:r w:rsidR="00475A95">
        <w:rPr>
          <w:rFonts w:eastAsia="Calibri"/>
          <w:lang w:eastAsia="en-US"/>
        </w:rPr>
        <w:t xml:space="preserve"> gem. § 14 Sprengstoffgesetz </w:t>
      </w:r>
    </w:p>
    <w:p w:rsidR="00AD5863" w:rsidRPr="00DA74FE" w:rsidRDefault="00AD5863" w:rsidP="00F40AE7">
      <w:pPr>
        <w:pStyle w:val="berschrift1"/>
      </w:pPr>
      <w:r w:rsidRPr="00DA74FE">
        <w:t xml:space="preserve">An die Struktur- </w:t>
      </w:r>
      <w:r w:rsidRPr="00F40AE7">
        <w:t>und</w:t>
      </w:r>
      <w:r w:rsidRPr="00DA74FE">
        <w:t xml:space="preserve"> Genehmigungsdirektion Nord</w:t>
      </w:r>
      <w:r w:rsidRPr="00DA74FE">
        <w:br/>
        <w:t>Regionalstelle Gewerbeaufsicht</w:t>
      </w:r>
    </w:p>
    <w:tbl>
      <w:tblPr>
        <w:tblW w:w="5000" w:type="pct"/>
        <w:tblLayout w:type="fixed"/>
        <w:tblLook w:val="04A0" w:firstRow="1" w:lastRow="0" w:firstColumn="1" w:lastColumn="0" w:noHBand="0" w:noVBand="1"/>
        <w:tblCaption w:val="Auswahl der Regionalstellen Gewerbeaufsicht der Struktur- und Genehmigungsdirektion Nord"/>
        <w:tblDescription w:val="Tabelle mit Ankreuzfeldern für die zuständige Regionalstelle Gewerbeaufsicht Idar-Oberstein, Koblenz oder Trier der Struktur- und Genehmigungsdirektion Nord."/>
      </w:tblPr>
      <w:tblGrid>
        <w:gridCol w:w="580"/>
        <w:gridCol w:w="2467"/>
        <w:gridCol w:w="2902"/>
        <w:gridCol w:w="3451"/>
      </w:tblGrid>
      <w:tr w:rsidR="00AD5863" w:rsidRPr="00EA7CEB" w:rsidTr="00C4260C">
        <w:sdt>
          <w:sdtPr>
            <w:rPr>
              <w:rFonts w:cs="Arial"/>
              <w:sz w:val="24"/>
            </w:rPr>
            <w:id w:val="90155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</w:tcPr>
              <w:p w:rsidR="00AD5863" w:rsidRPr="00EA7CEB" w:rsidRDefault="00AD5863" w:rsidP="00C4260C">
                <w:pPr>
                  <w:spacing w:line="360" w:lineRule="atLeast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AD5863" w:rsidRPr="00EA7CEB" w:rsidRDefault="00AD5863" w:rsidP="00C4260C">
            <w:pPr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Idar-Oberstein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D5863" w:rsidRPr="00EA7CEB" w:rsidRDefault="00AD5863" w:rsidP="00C4260C">
            <w:pPr>
              <w:tabs>
                <w:tab w:val="left" w:pos="1142"/>
              </w:tabs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Hauptstraße 238</w:t>
            </w:r>
          </w:p>
        </w:tc>
        <w:tc>
          <w:tcPr>
            <w:tcW w:w="33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5863" w:rsidRPr="00EA7CEB" w:rsidRDefault="00AD5863" w:rsidP="00C4260C">
            <w:pPr>
              <w:tabs>
                <w:tab w:val="left" w:pos="1142"/>
              </w:tabs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5</w:t>
            </w:r>
            <w:r>
              <w:rPr>
                <w:rFonts w:cs="Arial"/>
                <w:sz w:val="24"/>
              </w:rPr>
              <w:t>5743 Idar-Oberstein</w:t>
            </w:r>
          </w:p>
        </w:tc>
      </w:tr>
      <w:tr w:rsidR="00AD5863" w:rsidRPr="00EA7CEB" w:rsidTr="00C4260C"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63" w:rsidRDefault="00AD5863" w:rsidP="00C4260C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AD5863" w:rsidRPr="00EA7CEB" w:rsidRDefault="00AD5863" w:rsidP="00C4260C">
            <w:pPr>
              <w:tabs>
                <w:tab w:val="left" w:pos="913"/>
              </w:tabs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Tel</w:t>
            </w:r>
            <w:r>
              <w:rPr>
                <w:rFonts w:cs="Arial"/>
                <w:sz w:val="24"/>
              </w:rPr>
              <w:t xml:space="preserve">. </w:t>
            </w:r>
            <w:r w:rsidRPr="00EA7CEB">
              <w:rPr>
                <w:rFonts w:cs="Arial"/>
                <w:sz w:val="24"/>
              </w:rPr>
              <w:t>06781 565-0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D5863" w:rsidRPr="00EA7CEB" w:rsidRDefault="00AD5863" w:rsidP="00C4260C">
            <w:pPr>
              <w:tabs>
                <w:tab w:val="left" w:pos="472"/>
              </w:tabs>
              <w:spacing w:line="36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Fax </w:t>
            </w:r>
            <w:r w:rsidRPr="00EA7CEB">
              <w:rPr>
                <w:rFonts w:cs="Arial"/>
                <w:sz w:val="24"/>
              </w:rPr>
              <w:t>06781 565-1</w:t>
            </w:r>
            <w:r w:rsidR="004D2BF0">
              <w:rPr>
                <w:rFonts w:cs="Arial"/>
                <w:sz w:val="24"/>
              </w:rPr>
              <w:t>1</w:t>
            </w:r>
            <w:r w:rsidRPr="00EA7CEB">
              <w:rPr>
                <w:rFonts w:cs="Arial"/>
                <w:sz w:val="24"/>
              </w:rPr>
              <w:t>50</w:t>
            </w:r>
          </w:p>
        </w:tc>
        <w:tc>
          <w:tcPr>
            <w:tcW w:w="33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63" w:rsidRPr="00EA7CEB" w:rsidRDefault="00AD5863" w:rsidP="00C4260C">
            <w:pPr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poststelle22@sgdnord.rlp.de</w:t>
            </w:r>
          </w:p>
        </w:tc>
      </w:tr>
      <w:tr w:rsidR="00AD5863" w:rsidRPr="00EA7CEB" w:rsidTr="00C4260C">
        <w:sdt>
          <w:sdtPr>
            <w:rPr>
              <w:rFonts w:cs="Arial"/>
              <w:sz w:val="24"/>
            </w:rPr>
            <w:id w:val="-19143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</w:tcPr>
              <w:p w:rsidR="00AD5863" w:rsidRPr="00EA7CEB" w:rsidRDefault="00AD5863" w:rsidP="00C4260C">
                <w:pPr>
                  <w:spacing w:line="360" w:lineRule="atLeast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AD5863" w:rsidRPr="00EA7CEB" w:rsidRDefault="00AD5863" w:rsidP="00C4260C">
            <w:pPr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Koblenz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AD5863" w:rsidRPr="00EA7CEB" w:rsidRDefault="00AD5863" w:rsidP="00C4260C">
            <w:pPr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 xml:space="preserve">Stresemannstraße 3 - 5 </w:t>
            </w:r>
          </w:p>
        </w:tc>
        <w:tc>
          <w:tcPr>
            <w:tcW w:w="33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5863" w:rsidRPr="00EA7CEB" w:rsidRDefault="00AD5863" w:rsidP="00C4260C">
            <w:pPr>
              <w:tabs>
                <w:tab w:val="left" w:pos="1142"/>
              </w:tabs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56068 Koblenz</w:t>
            </w:r>
          </w:p>
        </w:tc>
      </w:tr>
      <w:tr w:rsidR="00AD5863" w:rsidRPr="00EA7CEB" w:rsidTr="00C4260C"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63" w:rsidRDefault="00AD5863" w:rsidP="00C4260C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AD5863" w:rsidRPr="00EA7CEB" w:rsidRDefault="00AD5863" w:rsidP="00C4260C">
            <w:pPr>
              <w:tabs>
                <w:tab w:val="left" w:pos="913"/>
              </w:tabs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Tel</w:t>
            </w:r>
            <w:r>
              <w:rPr>
                <w:rFonts w:cs="Arial"/>
                <w:sz w:val="24"/>
              </w:rPr>
              <w:t xml:space="preserve">. </w:t>
            </w:r>
            <w:r w:rsidRPr="00EA7CEB">
              <w:rPr>
                <w:rFonts w:cs="Arial"/>
                <w:sz w:val="24"/>
              </w:rPr>
              <w:t>0261 120-</w:t>
            </w:r>
            <w:r>
              <w:rPr>
                <w:rFonts w:cs="Arial"/>
                <w:sz w:val="24"/>
              </w:rPr>
              <w:t>2192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AD5863" w:rsidRPr="00EA7CEB" w:rsidRDefault="00AD5863" w:rsidP="00C4260C">
            <w:pPr>
              <w:tabs>
                <w:tab w:val="left" w:pos="472"/>
              </w:tabs>
              <w:spacing w:line="36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Fax </w:t>
            </w:r>
            <w:r w:rsidRPr="00EA7CEB">
              <w:rPr>
                <w:rFonts w:cs="Arial"/>
                <w:sz w:val="24"/>
              </w:rPr>
              <w:t>0261 120-217</w:t>
            </w:r>
            <w:r>
              <w:rPr>
                <w:rFonts w:cs="Arial"/>
                <w:sz w:val="24"/>
              </w:rPr>
              <w:t>1</w:t>
            </w:r>
          </w:p>
        </w:tc>
        <w:tc>
          <w:tcPr>
            <w:tcW w:w="33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63" w:rsidRPr="00EA7CEB" w:rsidRDefault="00AD5863" w:rsidP="00C4260C">
            <w:pPr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poststelle2</w:t>
            </w:r>
            <w:r>
              <w:rPr>
                <w:rFonts w:cs="Arial"/>
                <w:sz w:val="24"/>
              </w:rPr>
              <w:t>3</w:t>
            </w:r>
            <w:r w:rsidRPr="00EA7CEB">
              <w:rPr>
                <w:rFonts w:cs="Arial"/>
                <w:sz w:val="24"/>
              </w:rPr>
              <w:t>@sgdnord.rlp.de</w:t>
            </w:r>
          </w:p>
        </w:tc>
      </w:tr>
      <w:tr w:rsidR="00AD5863" w:rsidRPr="00EA7CEB" w:rsidTr="00C4260C">
        <w:sdt>
          <w:sdtPr>
            <w:rPr>
              <w:rFonts w:cs="Arial"/>
              <w:sz w:val="24"/>
            </w:rPr>
            <w:id w:val="165949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</w:tcPr>
              <w:p w:rsidR="00AD5863" w:rsidRPr="00EA7CEB" w:rsidRDefault="00AD5863" w:rsidP="00C4260C">
                <w:pPr>
                  <w:spacing w:line="360" w:lineRule="atLeast"/>
                  <w:rPr>
                    <w:rFonts w:cs="Arial"/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AD5863" w:rsidRPr="00EA7CEB" w:rsidRDefault="00AD5863" w:rsidP="00C4260C">
            <w:pPr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Trier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D5863" w:rsidRPr="00EA7CEB" w:rsidRDefault="00AD5863" w:rsidP="00C4260C">
            <w:pPr>
              <w:tabs>
                <w:tab w:val="left" w:pos="1142"/>
              </w:tabs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Deworastraße 8</w:t>
            </w:r>
          </w:p>
        </w:tc>
        <w:tc>
          <w:tcPr>
            <w:tcW w:w="33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D5863" w:rsidRPr="00EA7CEB" w:rsidRDefault="00AD5863" w:rsidP="00C4260C">
            <w:pPr>
              <w:tabs>
                <w:tab w:val="left" w:pos="1142"/>
              </w:tabs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54290 Trier</w:t>
            </w:r>
          </w:p>
        </w:tc>
      </w:tr>
      <w:tr w:rsidR="00AD5863" w:rsidRPr="00EA7CEB" w:rsidTr="00C4260C"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63" w:rsidRDefault="00AD5863" w:rsidP="00C4260C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AD5863" w:rsidRPr="00EA7CEB" w:rsidRDefault="00AD5863" w:rsidP="00E12A9C">
            <w:pPr>
              <w:tabs>
                <w:tab w:val="left" w:pos="1142"/>
              </w:tabs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Tel</w:t>
            </w:r>
            <w:r>
              <w:rPr>
                <w:rFonts w:cs="Arial"/>
                <w:sz w:val="24"/>
              </w:rPr>
              <w:t xml:space="preserve">. </w:t>
            </w:r>
            <w:r w:rsidRPr="00EA7CEB">
              <w:rPr>
                <w:rFonts w:cs="Arial"/>
                <w:sz w:val="24"/>
              </w:rPr>
              <w:t>0651 4601-</w:t>
            </w:r>
            <w:r w:rsidR="00E12A9C">
              <w:rPr>
                <w:rFonts w:cs="Arial"/>
                <w:sz w:val="24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D5863" w:rsidRPr="00EA7CEB" w:rsidRDefault="00AD5863" w:rsidP="00C4260C">
            <w:pPr>
              <w:tabs>
                <w:tab w:val="left" w:pos="1142"/>
              </w:tabs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Fax</w:t>
            </w:r>
            <w:r>
              <w:rPr>
                <w:rFonts w:cs="Arial"/>
                <w:sz w:val="24"/>
              </w:rPr>
              <w:t xml:space="preserve"> </w:t>
            </w:r>
            <w:r w:rsidRPr="00EA7CEB">
              <w:rPr>
                <w:rFonts w:cs="Arial"/>
                <w:sz w:val="24"/>
              </w:rPr>
              <w:t>0651 4601-</w:t>
            </w:r>
            <w:r w:rsidR="00103EEC">
              <w:rPr>
                <w:rFonts w:cs="Arial"/>
                <w:sz w:val="24"/>
              </w:rPr>
              <w:t>5</w:t>
            </w:r>
            <w:r w:rsidRPr="00EA7CEB">
              <w:rPr>
                <w:rFonts w:cs="Arial"/>
                <w:sz w:val="24"/>
              </w:rPr>
              <w:t>200</w:t>
            </w:r>
          </w:p>
        </w:tc>
        <w:tc>
          <w:tcPr>
            <w:tcW w:w="33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63" w:rsidRPr="00EA7CEB" w:rsidRDefault="00AD5863" w:rsidP="00C4260C">
            <w:pPr>
              <w:tabs>
                <w:tab w:val="left" w:pos="1142"/>
              </w:tabs>
              <w:spacing w:line="360" w:lineRule="atLeast"/>
              <w:rPr>
                <w:rFonts w:cs="Arial"/>
                <w:sz w:val="24"/>
              </w:rPr>
            </w:pPr>
            <w:r w:rsidRPr="00EA7CEB">
              <w:rPr>
                <w:rFonts w:cs="Arial"/>
                <w:sz w:val="24"/>
              </w:rPr>
              <w:t>poststelle24@sgdnord.rlp.de</w:t>
            </w:r>
          </w:p>
        </w:tc>
      </w:tr>
    </w:tbl>
    <w:p w:rsidR="004A5865" w:rsidRDefault="004A5865" w:rsidP="0016331D">
      <w:pPr>
        <w:spacing w:line="360" w:lineRule="atLeast"/>
        <w:rPr>
          <w:rFonts w:cs="Arial"/>
          <w:sz w:val="24"/>
        </w:rPr>
      </w:pPr>
    </w:p>
    <w:tbl>
      <w:tblPr>
        <w:tblW w:w="9324" w:type="dxa"/>
        <w:tblLook w:val="04A0" w:firstRow="1" w:lastRow="0" w:firstColumn="1" w:lastColumn="0" w:noHBand="0" w:noVBand="1"/>
        <w:tblCaption w:val="Angaben über die Verkaufsstelle/ Filiale"/>
        <w:tblDescription w:val="Tabelle mit Eingabefeldern für die Angaben der Verkaufsstelle/ Filiale zur Anzeige über den Verkauf pyrotechnischer Gegenstände der Kategorien 1 und 2 gemäß § 14 Sprengstoffgesetz enthaltend Angaben zur Bezeichnung/ Firmierung und der Adresse.&#10;"/>
      </w:tblPr>
      <w:tblGrid>
        <w:gridCol w:w="632"/>
        <w:gridCol w:w="3713"/>
        <w:gridCol w:w="4979"/>
      </w:tblGrid>
      <w:tr w:rsidR="00C3703A" w:rsidRPr="00332868" w:rsidTr="00225282">
        <w:tc>
          <w:tcPr>
            <w:tcW w:w="632" w:type="dxa"/>
            <w:shd w:val="clear" w:color="auto" w:fill="auto"/>
            <w:tcMar>
              <w:top w:w="108" w:type="dxa"/>
              <w:bottom w:w="108" w:type="dxa"/>
            </w:tcMar>
          </w:tcPr>
          <w:p w:rsidR="00C3703A" w:rsidRPr="00332868" w:rsidRDefault="00C3703A" w:rsidP="00F40AE7">
            <w:pPr>
              <w:pStyle w:val="berschrift1"/>
            </w:pPr>
            <w:r>
              <w:t>1</w:t>
            </w:r>
            <w:r w:rsidRPr="00332868">
              <w:t>.</w:t>
            </w:r>
          </w:p>
        </w:tc>
        <w:tc>
          <w:tcPr>
            <w:tcW w:w="8692" w:type="dxa"/>
            <w:gridSpan w:val="2"/>
            <w:shd w:val="clear" w:color="auto" w:fill="auto"/>
            <w:tcMar>
              <w:top w:w="108" w:type="dxa"/>
              <w:bottom w:w="108" w:type="dxa"/>
            </w:tcMar>
          </w:tcPr>
          <w:p w:rsidR="00C3703A" w:rsidRPr="00332868" w:rsidRDefault="00F350E8" w:rsidP="00F40AE7">
            <w:pPr>
              <w:pStyle w:val="berschrift1"/>
            </w:pPr>
            <w:r>
              <w:t>Verkaufsstelle</w:t>
            </w:r>
            <w:r w:rsidR="00A31ADF">
              <w:t>/Filiale</w:t>
            </w:r>
          </w:p>
        </w:tc>
      </w:tr>
      <w:tr w:rsidR="00C3703A" w:rsidRPr="00EA7CEB" w:rsidTr="00225282"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C3703A" w:rsidRPr="001243D9" w:rsidRDefault="00C3703A" w:rsidP="00225282">
            <w:pPr>
              <w:spacing w:line="360" w:lineRule="atLeast"/>
              <w:rPr>
                <w:rFonts w:cs="Arial"/>
                <w:i/>
                <w:color w:val="215868"/>
                <w:szCs w:val="20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C3703A" w:rsidRDefault="00A31ADF" w:rsidP="00225282">
            <w:pPr>
              <w:spacing w:line="36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Bezeichnung/Firmierung</w:t>
            </w:r>
          </w:p>
        </w:tc>
        <w:sdt>
          <w:sdtPr>
            <w:rPr>
              <w:rFonts w:cs="Arial"/>
              <w:sz w:val="24"/>
            </w:rPr>
            <w:id w:val="1152485890"/>
            <w:placeholder>
              <w:docPart w:val="20FF6CC85FE947B4984392091EFD1710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49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108" w:type="dxa"/>
                  <w:bottom w:w="108" w:type="dxa"/>
                </w:tcMar>
              </w:tcPr>
              <w:p w:rsidR="00C3703A" w:rsidRPr="00EA7CEB" w:rsidRDefault="00F350E8" w:rsidP="00225282">
                <w:pPr>
                  <w:tabs>
                    <w:tab w:val="left" w:pos="1142"/>
                  </w:tabs>
                  <w:spacing w:line="360" w:lineRule="atLeast"/>
                  <w:rPr>
                    <w:rFonts w:cs="Arial"/>
                    <w:sz w:val="24"/>
                  </w:rPr>
                </w:pPr>
                <w:r w:rsidRPr="00810EEE">
                  <w:rPr>
                    <w:rStyle w:val="Platzhaltertext"/>
                  </w:rPr>
                  <w:t>Klicken Sie hier, um Text einzugeben.</w:t>
                </w:r>
              </w:p>
            </w:tc>
            <w:bookmarkEnd w:id="0" w:displacedByCustomXml="next"/>
          </w:sdtContent>
        </w:sdt>
      </w:tr>
      <w:tr w:rsidR="00C3703A" w:rsidRPr="00EA7CEB" w:rsidTr="00225282"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C3703A" w:rsidRPr="00EA7CEB" w:rsidRDefault="00C3703A" w:rsidP="00225282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C3703A" w:rsidRPr="00EA7CEB" w:rsidRDefault="00C3703A" w:rsidP="00225282">
            <w:pPr>
              <w:spacing w:line="36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Straße, Hausnummer</w:t>
            </w:r>
          </w:p>
        </w:tc>
        <w:sdt>
          <w:sdtPr>
            <w:rPr>
              <w:rFonts w:cs="Arial"/>
              <w:sz w:val="24"/>
            </w:rPr>
            <w:id w:val="-421184742"/>
            <w:placeholder>
              <w:docPart w:val="48D84E9B16974D93B8497BA95F625CBF"/>
            </w:placeholder>
            <w:showingPlcHdr/>
          </w:sdtPr>
          <w:sdtEndPr/>
          <w:sdtContent>
            <w:tc>
              <w:tcPr>
                <w:tcW w:w="49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108" w:type="dxa"/>
                  <w:bottom w:w="108" w:type="dxa"/>
                </w:tcMar>
              </w:tcPr>
              <w:p w:rsidR="00C3703A" w:rsidRPr="00EA7CEB" w:rsidRDefault="00F350E8" w:rsidP="00F350E8">
                <w:pPr>
                  <w:tabs>
                    <w:tab w:val="left" w:pos="1142"/>
                  </w:tabs>
                  <w:spacing w:line="360" w:lineRule="atLeast"/>
                  <w:rPr>
                    <w:rFonts w:cs="Arial"/>
                    <w:sz w:val="24"/>
                  </w:rPr>
                </w:pPr>
                <w:r w:rsidRPr="00810EE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C3703A" w:rsidRPr="00EA7CEB" w:rsidTr="00225282"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C3703A" w:rsidRPr="00EA7CEB" w:rsidRDefault="00C3703A" w:rsidP="00225282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C3703A" w:rsidRPr="00EA7CEB" w:rsidRDefault="00C3703A" w:rsidP="00225282">
            <w:pPr>
              <w:spacing w:line="36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PLZ, Ort</w:t>
            </w:r>
          </w:p>
        </w:tc>
        <w:sdt>
          <w:sdtPr>
            <w:rPr>
              <w:rFonts w:cs="Arial"/>
              <w:sz w:val="24"/>
            </w:rPr>
            <w:id w:val="-1641567403"/>
            <w:placeholder>
              <w:docPart w:val="FC120A4A3AF249068D88491F3FA35D62"/>
            </w:placeholder>
            <w:showingPlcHdr/>
          </w:sdtPr>
          <w:sdtEndPr/>
          <w:sdtContent>
            <w:tc>
              <w:tcPr>
                <w:tcW w:w="49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108" w:type="dxa"/>
                  <w:bottom w:w="108" w:type="dxa"/>
                </w:tcMar>
              </w:tcPr>
              <w:p w:rsidR="00C3703A" w:rsidRPr="00EA7CEB" w:rsidRDefault="00F350E8" w:rsidP="00225282">
                <w:pPr>
                  <w:tabs>
                    <w:tab w:val="left" w:pos="1142"/>
                  </w:tabs>
                  <w:spacing w:line="360" w:lineRule="atLeast"/>
                  <w:rPr>
                    <w:rFonts w:cs="Arial"/>
                    <w:sz w:val="24"/>
                  </w:rPr>
                </w:pPr>
                <w:r w:rsidRPr="00810EE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A31ADF" w:rsidRDefault="00A31ADF" w:rsidP="0016331D">
      <w:pPr>
        <w:spacing w:line="360" w:lineRule="atLeast"/>
        <w:rPr>
          <w:rFonts w:cs="Arial"/>
          <w:sz w:val="24"/>
        </w:rPr>
      </w:pPr>
    </w:p>
    <w:tbl>
      <w:tblPr>
        <w:tblW w:w="9324" w:type="dxa"/>
        <w:tblLook w:val="04A0" w:firstRow="1" w:lastRow="0" w:firstColumn="1" w:lastColumn="0" w:noHBand="0" w:noVBand="1"/>
        <w:tblCaption w:val="Angaben zur verantwortlichen Person/ Stellung"/>
        <w:tblDescription w:val="Tabelle mit Ankreuz- und Eingabefeldern für die Angaben der verantwortlichen Person/ Stellung zur Anzeige über den Verkauf pyrotechnischer Gegenstände der Kategorien 1 und 2 gemäß § 14 Sprengstoffgesetz enthaltend Angaben zum Beispiel zum Namen, zum Geburtsort und zur Adresse.&#10;"/>
      </w:tblPr>
      <w:tblGrid>
        <w:gridCol w:w="632"/>
        <w:gridCol w:w="3713"/>
        <w:gridCol w:w="4979"/>
      </w:tblGrid>
      <w:tr w:rsidR="00A31ADF" w:rsidRPr="00332868" w:rsidTr="00225282">
        <w:tc>
          <w:tcPr>
            <w:tcW w:w="632" w:type="dxa"/>
            <w:shd w:val="clear" w:color="auto" w:fill="auto"/>
            <w:tcMar>
              <w:top w:w="108" w:type="dxa"/>
              <w:bottom w:w="108" w:type="dxa"/>
            </w:tcMar>
          </w:tcPr>
          <w:p w:rsidR="00A31ADF" w:rsidRPr="00332868" w:rsidRDefault="00A31ADF" w:rsidP="00F40AE7">
            <w:pPr>
              <w:pStyle w:val="berschrift1"/>
            </w:pPr>
            <w:r>
              <w:t>2</w:t>
            </w:r>
            <w:r w:rsidRPr="00332868">
              <w:t>.</w:t>
            </w:r>
          </w:p>
        </w:tc>
        <w:tc>
          <w:tcPr>
            <w:tcW w:w="8692" w:type="dxa"/>
            <w:gridSpan w:val="2"/>
            <w:shd w:val="clear" w:color="auto" w:fill="auto"/>
            <w:tcMar>
              <w:top w:w="108" w:type="dxa"/>
              <w:bottom w:w="108" w:type="dxa"/>
            </w:tcMar>
          </w:tcPr>
          <w:p w:rsidR="00A31ADF" w:rsidRPr="00332868" w:rsidRDefault="00A31ADF" w:rsidP="00F40AE7">
            <w:pPr>
              <w:pStyle w:val="berschrift1"/>
            </w:pPr>
            <w:r>
              <w:t>Verantwortliche Person / Stellung</w:t>
            </w:r>
          </w:p>
        </w:tc>
      </w:tr>
      <w:tr w:rsidR="00A31ADF" w:rsidRPr="00EA7CEB" w:rsidTr="00225282"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Pr="001243D9" w:rsidRDefault="00A31ADF" w:rsidP="00225282">
            <w:pPr>
              <w:spacing w:line="360" w:lineRule="atLeast"/>
              <w:rPr>
                <w:rFonts w:cs="Arial"/>
                <w:i/>
                <w:color w:val="215868"/>
                <w:szCs w:val="20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Pr="0016331D" w:rsidRDefault="00A31ADF" w:rsidP="00225282">
            <w:pPr>
              <w:spacing w:before="60" w:after="60" w:line="36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Name, Vorname</w:t>
            </w:r>
          </w:p>
        </w:tc>
        <w:sdt>
          <w:sdtPr>
            <w:rPr>
              <w:rFonts w:cs="Arial"/>
              <w:sz w:val="24"/>
            </w:rPr>
            <w:id w:val="2055647325"/>
            <w:placeholder>
              <w:docPart w:val="248E6516C1D04C9399FF1A86FFD74DF9"/>
            </w:placeholder>
            <w:showingPlcHdr/>
          </w:sdtPr>
          <w:sdtEndPr/>
          <w:sdtContent>
            <w:tc>
              <w:tcPr>
                <w:tcW w:w="49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108" w:type="dxa"/>
                  <w:bottom w:w="108" w:type="dxa"/>
                </w:tcMar>
              </w:tcPr>
              <w:p w:rsidR="00A31ADF" w:rsidRPr="00EA7CEB" w:rsidRDefault="00A31ADF" w:rsidP="00225282">
                <w:pPr>
                  <w:tabs>
                    <w:tab w:val="left" w:pos="1142"/>
                  </w:tabs>
                  <w:spacing w:line="360" w:lineRule="atLeast"/>
                  <w:rPr>
                    <w:rFonts w:cs="Arial"/>
                    <w:sz w:val="24"/>
                  </w:rPr>
                </w:pPr>
                <w:r w:rsidRPr="00810EE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A31ADF" w:rsidRPr="00EA7CEB" w:rsidTr="00225282"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Pr="00EA7CEB" w:rsidRDefault="00A31ADF" w:rsidP="00225282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Pr="0016331D" w:rsidRDefault="00A31ADF" w:rsidP="00475A95">
            <w:pPr>
              <w:spacing w:before="60" w:after="60" w:line="36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Geburtsort und </w:t>
            </w:r>
            <w:r w:rsidR="00475A95">
              <w:rPr>
                <w:rFonts w:cs="Arial"/>
                <w:sz w:val="24"/>
              </w:rPr>
              <w:t>-</w:t>
            </w:r>
            <w:r>
              <w:rPr>
                <w:rFonts w:cs="Arial"/>
                <w:sz w:val="24"/>
              </w:rPr>
              <w:t>datum</w:t>
            </w:r>
          </w:p>
        </w:tc>
        <w:sdt>
          <w:sdtPr>
            <w:rPr>
              <w:rFonts w:cs="Arial"/>
              <w:sz w:val="24"/>
            </w:rPr>
            <w:id w:val="263114474"/>
            <w:placeholder>
              <w:docPart w:val="248E6516C1D04C9399FF1A86FFD74DF9"/>
            </w:placeholder>
            <w:showingPlcHdr/>
          </w:sdtPr>
          <w:sdtEndPr/>
          <w:sdtContent>
            <w:tc>
              <w:tcPr>
                <w:tcW w:w="49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108" w:type="dxa"/>
                  <w:bottom w:w="108" w:type="dxa"/>
                </w:tcMar>
              </w:tcPr>
              <w:p w:rsidR="00A31ADF" w:rsidRPr="00EA7CEB" w:rsidRDefault="00203EA8" w:rsidP="00225282">
                <w:pPr>
                  <w:tabs>
                    <w:tab w:val="left" w:pos="1142"/>
                  </w:tabs>
                  <w:spacing w:line="360" w:lineRule="atLeast"/>
                  <w:rPr>
                    <w:rFonts w:cs="Arial"/>
                    <w:sz w:val="24"/>
                  </w:rPr>
                </w:pPr>
                <w:r w:rsidRPr="00810EE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A31ADF" w:rsidRPr="00EA7CEB" w:rsidTr="00225282"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Pr="00EA7CEB" w:rsidRDefault="00A31ADF" w:rsidP="00225282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Default="00A31ADF" w:rsidP="00225282">
            <w:pPr>
              <w:spacing w:before="60" w:after="60" w:line="36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Straße, Hausnummer</w:t>
            </w:r>
          </w:p>
        </w:tc>
        <w:sdt>
          <w:sdtPr>
            <w:rPr>
              <w:rFonts w:cs="Arial"/>
              <w:sz w:val="24"/>
            </w:rPr>
            <w:id w:val="-1148747316"/>
            <w:placeholder>
              <w:docPart w:val="2159302F05244551A54A6B7AC4EA3B27"/>
            </w:placeholder>
            <w:showingPlcHdr/>
          </w:sdtPr>
          <w:sdtEndPr/>
          <w:sdtContent>
            <w:tc>
              <w:tcPr>
                <w:tcW w:w="49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108" w:type="dxa"/>
                  <w:bottom w:w="108" w:type="dxa"/>
                </w:tcMar>
              </w:tcPr>
              <w:p w:rsidR="00A31ADF" w:rsidRDefault="00A31ADF" w:rsidP="00225282">
                <w:pPr>
                  <w:tabs>
                    <w:tab w:val="left" w:pos="1142"/>
                  </w:tabs>
                  <w:spacing w:line="360" w:lineRule="atLeast"/>
                  <w:rPr>
                    <w:rFonts w:cs="Arial"/>
                    <w:sz w:val="24"/>
                  </w:rPr>
                </w:pPr>
                <w:r w:rsidRPr="00810EE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A31ADF" w:rsidRPr="00EA7CEB" w:rsidTr="00225282"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Pr="00EA7CEB" w:rsidRDefault="00A31ADF" w:rsidP="00225282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Default="00A31ADF" w:rsidP="00225282">
            <w:pPr>
              <w:spacing w:before="60" w:after="60" w:line="36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PLZ, Ort</w:t>
            </w:r>
          </w:p>
        </w:tc>
        <w:sdt>
          <w:sdtPr>
            <w:rPr>
              <w:rFonts w:cs="Arial"/>
              <w:sz w:val="24"/>
            </w:rPr>
            <w:id w:val="-1016230029"/>
            <w:placeholder>
              <w:docPart w:val="8B3C831CA79D4180B19DEBA2FC61DFAD"/>
            </w:placeholder>
            <w:showingPlcHdr/>
          </w:sdtPr>
          <w:sdtEndPr/>
          <w:sdtContent>
            <w:tc>
              <w:tcPr>
                <w:tcW w:w="49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108" w:type="dxa"/>
                  <w:bottom w:w="108" w:type="dxa"/>
                </w:tcMar>
              </w:tcPr>
              <w:p w:rsidR="00A31ADF" w:rsidRDefault="00A31ADF" w:rsidP="00225282">
                <w:pPr>
                  <w:tabs>
                    <w:tab w:val="left" w:pos="1142"/>
                  </w:tabs>
                  <w:spacing w:line="360" w:lineRule="atLeast"/>
                  <w:rPr>
                    <w:rFonts w:cs="Arial"/>
                    <w:sz w:val="24"/>
                  </w:rPr>
                </w:pPr>
                <w:r w:rsidRPr="00810EE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A31ADF" w:rsidRPr="00EA7CEB" w:rsidTr="00225282"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Pr="00EA7CEB" w:rsidRDefault="00A31ADF" w:rsidP="00225282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Default="00FB0CF7" w:rsidP="00225282">
            <w:pPr>
              <w:spacing w:before="60" w:after="60" w:line="360" w:lineRule="atLeast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6176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ADF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A31ADF">
              <w:rPr>
                <w:rFonts w:cs="Arial"/>
                <w:sz w:val="24"/>
              </w:rPr>
              <w:t xml:space="preserve"> Geschäftsführung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Default="00FB0CF7" w:rsidP="001B5708">
            <w:pPr>
              <w:tabs>
                <w:tab w:val="left" w:pos="1142"/>
              </w:tabs>
              <w:spacing w:line="360" w:lineRule="atLeast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61463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70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1B5708">
              <w:rPr>
                <w:rFonts w:cs="Arial"/>
                <w:sz w:val="24"/>
              </w:rPr>
              <w:t xml:space="preserve"> Niederlassungsleitung</w:t>
            </w:r>
          </w:p>
        </w:tc>
      </w:tr>
      <w:tr w:rsidR="00A31ADF" w:rsidRPr="00EA7CEB" w:rsidTr="00225282"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Pr="00EA7CEB" w:rsidRDefault="00A31ADF" w:rsidP="00225282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Default="00FB0CF7" w:rsidP="00225282">
            <w:pPr>
              <w:spacing w:before="60" w:after="60" w:line="360" w:lineRule="atLeast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67583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A9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475A95">
              <w:rPr>
                <w:rFonts w:cs="Arial"/>
                <w:sz w:val="24"/>
              </w:rPr>
              <w:t xml:space="preserve"> </w:t>
            </w:r>
            <w:r w:rsidR="00A31ADF">
              <w:rPr>
                <w:rFonts w:cs="Arial"/>
                <w:sz w:val="24"/>
              </w:rPr>
              <w:t xml:space="preserve">Filialleitung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A31ADF" w:rsidRDefault="00FB0CF7" w:rsidP="00475A95">
            <w:pPr>
              <w:tabs>
                <w:tab w:val="left" w:pos="1142"/>
              </w:tabs>
              <w:spacing w:line="360" w:lineRule="atLeast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75269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A9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475A95">
              <w:rPr>
                <w:rFonts w:cs="Arial"/>
                <w:sz w:val="24"/>
              </w:rPr>
              <w:t xml:space="preserve"> Mitarbeiter/Mitarbeiterin</w:t>
            </w:r>
          </w:p>
        </w:tc>
      </w:tr>
      <w:tr w:rsidR="00475A95" w:rsidRPr="00475A95" w:rsidTr="001B10E1"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475A95" w:rsidRPr="00475A95" w:rsidRDefault="00475A95" w:rsidP="00225282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8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475A95" w:rsidRPr="00475A95" w:rsidRDefault="00FB0CF7" w:rsidP="00475A95">
            <w:pPr>
              <w:tabs>
                <w:tab w:val="left" w:pos="1142"/>
              </w:tabs>
              <w:spacing w:line="360" w:lineRule="atLeast"/>
              <w:rPr>
                <w:rFonts w:eastAsia="MS Gothic" w:cs="Arial"/>
                <w:sz w:val="24"/>
              </w:rPr>
            </w:pPr>
            <w:sdt>
              <w:sdtPr>
                <w:rPr>
                  <w:rFonts w:eastAsia="MS Gothic" w:cs="Arial"/>
                  <w:sz w:val="24"/>
                </w:rPr>
                <w:id w:val="-89936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A9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475A95">
              <w:rPr>
                <w:rFonts w:eastAsia="MS Gothic" w:cs="Arial"/>
                <w:sz w:val="24"/>
              </w:rPr>
              <w:t xml:space="preserve"> Sonstige Funktion </w:t>
            </w:r>
            <w:r w:rsidR="00475A95" w:rsidRPr="001243D9">
              <w:rPr>
                <w:rFonts w:cs="Arial"/>
                <w:i/>
                <w:color w:val="215868"/>
                <w:szCs w:val="20"/>
              </w:rPr>
              <w:t>(</w:t>
            </w:r>
            <w:r w:rsidR="00475A95">
              <w:rPr>
                <w:rFonts w:cs="Arial"/>
                <w:i/>
                <w:color w:val="215868"/>
                <w:szCs w:val="20"/>
              </w:rPr>
              <w:t xml:space="preserve">benennen) </w:t>
            </w:r>
            <w:sdt>
              <w:sdtPr>
                <w:rPr>
                  <w:rFonts w:cs="Arial"/>
                  <w:i/>
                  <w:color w:val="215868"/>
                  <w:szCs w:val="20"/>
                </w:rPr>
                <w:id w:val="1804740600"/>
                <w:showingPlcHdr/>
              </w:sdtPr>
              <w:sdtEndPr/>
              <w:sdtContent>
                <w:r w:rsidR="00475A95" w:rsidRPr="00810EEE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475A95" w:rsidRPr="00EA7CEB" w:rsidTr="0019248F"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475A95" w:rsidRPr="00EA7CEB" w:rsidRDefault="00475A95" w:rsidP="0019248F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475A95" w:rsidRPr="00475A95" w:rsidRDefault="00475A95" w:rsidP="00475A95">
            <w:pPr>
              <w:spacing w:before="60" w:after="60" w:line="360" w:lineRule="atLeast"/>
              <w:rPr>
                <w:rFonts w:cs="Arial"/>
                <w:i/>
                <w:color w:val="215868"/>
                <w:szCs w:val="20"/>
              </w:rPr>
            </w:pPr>
            <w:r w:rsidRPr="0016331D">
              <w:rPr>
                <w:rFonts w:cs="Arial"/>
                <w:sz w:val="24"/>
              </w:rPr>
              <w:t>Telefon</w:t>
            </w:r>
            <w:r>
              <w:rPr>
                <w:rFonts w:cs="Arial"/>
                <w:sz w:val="24"/>
              </w:rPr>
              <w:t xml:space="preserve"> </w:t>
            </w:r>
            <w:r w:rsidRPr="001243D9">
              <w:rPr>
                <w:rFonts w:cs="Arial"/>
                <w:i/>
                <w:color w:val="215868"/>
                <w:szCs w:val="20"/>
              </w:rPr>
              <w:t>(</w:t>
            </w:r>
            <w:r>
              <w:rPr>
                <w:rFonts w:cs="Arial"/>
                <w:i/>
                <w:color w:val="215868"/>
                <w:szCs w:val="20"/>
              </w:rPr>
              <w:t>für Rückfragen)</w:t>
            </w:r>
          </w:p>
        </w:tc>
        <w:sdt>
          <w:sdtPr>
            <w:rPr>
              <w:rFonts w:cs="Arial"/>
              <w:sz w:val="24"/>
            </w:rPr>
            <w:id w:val="1113166427"/>
            <w:showingPlcHdr/>
          </w:sdtPr>
          <w:sdtEndPr/>
          <w:sdtContent>
            <w:tc>
              <w:tcPr>
                <w:tcW w:w="49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108" w:type="dxa"/>
                  <w:bottom w:w="108" w:type="dxa"/>
                </w:tcMar>
              </w:tcPr>
              <w:p w:rsidR="00475A95" w:rsidRPr="00EA7CEB" w:rsidRDefault="00475A95" w:rsidP="0019248F">
                <w:pPr>
                  <w:tabs>
                    <w:tab w:val="left" w:pos="1142"/>
                  </w:tabs>
                  <w:spacing w:line="360" w:lineRule="atLeast"/>
                  <w:rPr>
                    <w:rFonts w:cs="Arial"/>
                    <w:sz w:val="24"/>
                  </w:rPr>
                </w:pPr>
                <w:r w:rsidRPr="00810EEE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D267C5" w:rsidRDefault="00D267C5" w:rsidP="00B43959">
      <w:pPr>
        <w:spacing w:line="360" w:lineRule="atLeast"/>
        <w:rPr>
          <w:rFonts w:cs="Arial"/>
          <w:sz w:val="24"/>
        </w:rPr>
      </w:pPr>
    </w:p>
    <w:p w:rsidR="00877D25" w:rsidRDefault="00877D25" w:rsidP="00B43959">
      <w:pPr>
        <w:spacing w:line="360" w:lineRule="atLeast"/>
        <w:rPr>
          <w:rFonts w:cs="Arial"/>
          <w:sz w:val="24"/>
        </w:rPr>
      </w:pPr>
    </w:p>
    <w:p w:rsidR="00A44ECE" w:rsidRDefault="00A44ECE" w:rsidP="00B43959">
      <w:pPr>
        <w:spacing w:line="360" w:lineRule="atLeast"/>
        <w:rPr>
          <w:rFonts w:cs="Arial"/>
          <w:sz w:val="24"/>
        </w:rPr>
      </w:pPr>
    </w:p>
    <w:tbl>
      <w:tblPr>
        <w:tblW w:w="9324" w:type="dxa"/>
        <w:tblLook w:val="04A0" w:firstRow="1" w:lastRow="0" w:firstColumn="1" w:lastColumn="0" w:noHBand="0" w:noVBand="1"/>
      </w:tblPr>
      <w:tblGrid>
        <w:gridCol w:w="3652"/>
        <w:gridCol w:w="567"/>
        <w:gridCol w:w="5105"/>
      </w:tblGrid>
      <w:tr w:rsidR="009F5F40" w:rsidRPr="00EA7CEB" w:rsidTr="009F5F40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9F5F40" w:rsidRPr="00F41A44" w:rsidRDefault="00FB0CF7" w:rsidP="00203EA8">
            <w:pPr>
              <w:spacing w:line="360" w:lineRule="atLeast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47573257"/>
                <w:showingPlcHdr/>
              </w:sdtPr>
              <w:sdtEndPr/>
              <w:sdtContent>
                <w:r w:rsidR="00203EA8">
                  <w:rPr>
                    <w:rStyle w:val="Platzhaltertext"/>
                  </w:rPr>
                  <w:t>Ort</w:t>
                </w:r>
              </w:sdtContent>
            </w:sdt>
            <w:r w:rsidR="00203EA8">
              <w:rPr>
                <w:rFonts w:cs="Arial"/>
                <w:sz w:val="24"/>
              </w:rPr>
              <w:t>,</w:t>
            </w:r>
            <w:bookmarkStart w:id="1" w:name="Text26"/>
            <w:r w:rsidR="00203EA8">
              <w:rPr>
                <w:rFonts w:cs="Arial"/>
                <w:sz w:val="24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-48774413"/>
                <w:showingPlcHdr/>
              </w:sdtPr>
              <w:sdtEndPr/>
              <w:sdtContent>
                <w:r w:rsidR="00203EA8">
                  <w:rPr>
                    <w:rStyle w:val="Platzhaltertext"/>
                  </w:rPr>
                  <w:t>Datum</w:t>
                </w:r>
              </w:sdtContent>
            </w:sdt>
          </w:p>
        </w:tc>
        <w:bookmarkEnd w:id="1"/>
        <w:tc>
          <w:tcPr>
            <w:tcW w:w="567" w:type="dxa"/>
            <w:shd w:val="clear" w:color="auto" w:fill="auto"/>
          </w:tcPr>
          <w:p w:rsidR="009F5F40" w:rsidRPr="00F41A44" w:rsidRDefault="009F5F40" w:rsidP="00C25E26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5105" w:type="dxa"/>
            <w:tcBorders>
              <w:bottom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9F5F40" w:rsidRDefault="009F5F40" w:rsidP="006375F4">
            <w:pPr>
              <w:tabs>
                <w:tab w:val="left" w:pos="1142"/>
              </w:tabs>
              <w:spacing w:line="360" w:lineRule="atLeast"/>
              <w:rPr>
                <w:rFonts w:cs="Arial"/>
                <w:sz w:val="24"/>
              </w:rPr>
            </w:pPr>
          </w:p>
        </w:tc>
      </w:tr>
      <w:tr w:rsidR="009F5F40" w:rsidRPr="00EA7CEB" w:rsidTr="009F5F40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9F5F40" w:rsidRPr="00F41A44" w:rsidRDefault="009F5F40" w:rsidP="00C25E26">
            <w:pPr>
              <w:spacing w:line="360" w:lineRule="atLeast"/>
              <w:rPr>
                <w:rFonts w:cs="Arial"/>
                <w:sz w:val="24"/>
              </w:rPr>
            </w:pPr>
            <w:r w:rsidRPr="00B43959">
              <w:rPr>
                <w:rFonts w:cs="Arial"/>
                <w:sz w:val="24"/>
              </w:rPr>
              <w:t>Ort,</w:t>
            </w:r>
            <w:r>
              <w:rPr>
                <w:rFonts w:cs="Arial"/>
                <w:sz w:val="24"/>
              </w:rPr>
              <w:t xml:space="preserve"> Datum</w:t>
            </w:r>
          </w:p>
        </w:tc>
        <w:tc>
          <w:tcPr>
            <w:tcW w:w="567" w:type="dxa"/>
            <w:shd w:val="clear" w:color="auto" w:fill="auto"/>
          </w:tcPr>
          <w:p w:rsidR="009F5F40" w:rsidRPr="00F41A44" w:rsidRDefault="009F5F40" w:rsidP="00C25E26">
            <w:pPr>
              <w:spacing w:line="360" w:lineRule="atLeast"/>
              <w:rPr>
                <w:rFonts w:cs="Arial"/>
                <w:sz w:val="24"/>
              </w:rPr>
            </w:pPr>
          </w:p>
        </w:tc>
        <w:tc>
          <w:tcPr>
            <w:tcW w:w="5105" w:type="dxa"/>
            <w:tcBorders>
              <w:top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:rsidR="009F5F40" w:rsidRDefault="00475A95" w:rsidP="00475A95">
            <w:pPr>
              <w:tabs>
                <w:tab w:val="left" w:pos="4536"/>
              </w:tabs>
              <w:spacing w:line="36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Unterschrift </w:t>
            </w:r>
          </w:p>
        </w:tc>
      </w:tr>
    </w:tbl>
    <w:p w:rsidR="009F5F40" w:rsidRDefault="009F5F40" w:rsidP="00B43959">
      <w:pPr>
        <w:spacing w:line="360" w:lineRule="atLeast"/>
        <w:rPr>
          <w:rFonts w:cs="Arial"/>
          <w:sz w:val="24"/>
        </w:rPr>
      </w:pPr>
    </w:p>
    <w:sectPr w:rsidR="009F5F40" w:rsidSect="0081436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31" w:right="130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1E5" w:rsidRDefault="007F61E5">
      <w:r>
        <w:separator/>
      </w:r>
    </w:p>
  </w:endnote>
  <w:endnote w:type="continuationSeparator" w:id="0">
    <w:p w:rsidR="007F61E5" w:rsidRDefault="007F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12A" w:rsidRPr="004A5865" w:rsidRDefault="0049612A" w:rsidP="00B62D50">
    <w:pPr>
      <w:pStyle w:val="Fuzeile"/>
      <w:jc w:val="right"/>
      <w:rPr>
        <w:rFonts w:cs="Arial"/>
        <w:sz w:val="16"/>
        <w:szCs w:val="16"/>
      </w:rPr>
    </w:pPr>
    <w:r w:rsidRPr="004A5865">
      <w:rPr>
        <w:rFonts w:cs="Arial"/>
        <w:bCs/>
        <w:sz w:val="16"/>
        <w:szCs w:val="16"/>
      </w:rPr>
      <w:fldChar w:fldCharType="begin"/>
    </w:r>
    <w:r w:rsidRPr="004A5865">
      <w:rPr>
        <w:rFonts w:cs="Arial"/>
        <w:bCs/>
        <w:sz w:val="16"/>
        <w:szCs w:val="16"/>
      </w:rPr>
      <w:instrText>PAGE</w:instrText>
    </w:r>
    <w:r w:rsidRPr="004A5865">
      <w:rPr>
        <w:rFonts w:cs="Arial"/>
        <w:bCs/>
        <w:sz w:val="16"/>
        <w:szCs w:val="16"/>
      </w:rPr>
      <w:fldChar w:fldCharType="separate"/>
    </w:r>
    <w:r w:rsidR="00FB0CF7">
      <w:rPr>
        <w:rFonts w:cs="Arial"/>
        <w:bCs/>
        <w:noProof/>
        <w:sz w:val="16"/>
        <w:szCs w:val="16"/>
      </w:rPr>
      <w:t>2</w:t>
    </w:r>
    <w:r w:rsidRPr="004A5865">
      <w:rPr>
        <w:rFonts w:cs="Arial"/>
        <w:bCs/>
        <w:sz w:val="16"/>
        <w:szCs w:val="16"/>
      </w:rPr>
      <w:fldChar w:fldCharType="end"/>
    </w:r>
    <w:r>
      <w:rPr>
        <w:rFonts w:cs="Arial"/>
        <w:sz w:val="16"/>
        <w:szCs w:val="16"/>
      </w:rPr>
      <w:t>/</w:t>
    </w:r>
    <w:r w:rsidRPr="004A5865">
      <w:rPr>
        <w:rFonts w:cs="Arial"/>
        <w:bCs/>
        <w:sz w:val="16"/>
        <w:szCs w:val="16"/>
      </w:rPr>
      <w:fldChar w:fldCharType="begin"/>
    </w:r>
    <w:r w:rsidRPr="004A5865">
      <w:rPr>
        <w:rFonts w:cs="Arial"/>
        <w:bCs/>
        <w:sz w:val="16"/>
        <w:szCs w:val="16"/>
      </w:rPr>
      <w:instrText>NUMPAGES</w:instrText>
    </w:r>
    <w:r w:rsidRPr="004A5865">
      <w:rPr>
        <w:rFonts w:cs="Arial"/>
        <w:bCs/>
        <w:sz w:val="16"/>
        <w:szCs w:val="16"/>
      </w:rPr>
      <w:fldChar w:fldCharType="separate"/>
    </w:r>
    <w:r w:rsidR="00FB0CF7">
      <w:rPr>
        <w:rFonts w:cs="Arial"/>
        <w:bCs/>
        <w:noProof/>
        <w:sz w:val="16"/>
        <w:szCs w:val="16"/>
      </w:rPr>
      <w:t>2</w:t>
    </w:r>
    <w:r w:rsidRPr="004A5865">
      <w:rPr>
        <w:rFonts w:cs="Arial"/>
        <w:bCs/>
        <w:sz w:val="16"/>
        <w:szCs w:val="16"/>
      </w:rPr>
      <w:fldChar w:fldCharType="end"/>
    </w:r>
  </w:p>
  <w:p w:rsidR="0049612A" w:rsidRPr="00B62D50" w:rsidRDefault="0049612A" w:rsidP="00B62D5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CEF" w:rsidRPr="00AB442A" w:rsidRDefault="00C50CEF" w:rsidP="00C50CEF">
    <w:pPr>
      <w:pStyle w:val="Fuzeile"/>
      <w:tabs>
        <w:tab w:val="clear" w:pos="4536"/>
      </w:tabs>
      <w:rPr>
        <w:rFonts w:cs="Arial"/>
        <w:sz w:val="16"/>
        <w:szCs w:val="16"/>
      </w:rPr>
    </w:pPr>
    <w:r w:rsidRPr="00AB442A">
      <w:rPr>
        <w:rFonts w:cs="Arial"/>
        <w:sz w:val="16"/>
        <w:szCs w:val="16"/>
      </w:rPr>
      <w:t xml:space="preserve">Struktur- und Genehmigungsdirektion Nord, Koblenz </w:t>
    </w:r>
    <w:r>
      <w:rPr>
        <w:rFonts w:cs="Arial"/>
        <w:sz w:val="16"/>
        <w:szCs w:val="16"/>
      </w:rPr>
      <w:tab/>
    </w:r>
    <w:r w:rsidRPr="00AB442A">
      <w:rPr>
        <w:rFonts w:cs="Arial"/>
        <w:sz w:val="16"/>
        <w:szCs w:val="16"/>
      </w:rPr>
      <w:t xml:space="preserve"> </w:t>
    </w:r>
    <w:r w:rsidRPr="00AB442A">
      <w:rPr>
        <w:rFonts w:cs="Arial"/>
        <w:bCs/>
        <w:sz w:val="16"/>
        <w:szCs w:val="16"/>
      </w:rPr>
      <w:fldChar w:fldCharType="begin"/>
    </w:r>
    <w:r w:rsidRPr="00AB442A">
      <w:rPr>
        <w:rFonts w:cs="Arial"/>
        <w:bCs/>
        <w:sz w:val="16"/>
        <w:szCs w:val="16"/>
      </w:rPr>
      <w:instrText>PAGE</w:instrText>
    </w:r>
    <w:r w:rsidRPr="00AB442A">
      <w:rPr>
        <w:rFonts w:cs="Arial"/>
        <w:bCs/>
        <w:sz w:val="16"/>
        <w:szCs w:val="16"/>
      </w:rPr>
      <w:fldChar w:fldCharType="separate"/>
    </w:r>
    <w:r w:rsidR="00FB0CF7">
      <w:rPr>
        <w:rFonts w:cs="Arial"/>
        <w:bCs/>
        <w:noProof/>
        <w:sz w:val="16"/>
        <w:szCs w:val="16"/>
      </w:rPr>
      <w:t>1</w:t>
    </w:r>
    <w:r w:rsidRPr="00AB442A">
      <w:rPr>
        <w:rFonts w:cs="Arial"/>
        <w:bCs/>
        <w:sz w:val="16"/>
        <w:szCs w:val="16"/>
      </w:rPr>
      <w:fldChar w:fldCharType="end"/>
    </w:r>
    <w:r>
      <w:rPr>
        <w:rFonts w:cs="Arial"/>
        <w:bCs/>
        <w:sz w:val="16"/>
        <w:szCs w:val="16"/>
      </w:rPr>
      <w:t>/</w:t>
    </w:r>
    <w:r w:rsidRPr="00AB442A">
      <w:rPr>
        <w:rFonts w:cs="Arial"/>
        <w:bCs/>
        <w:sz w:val="16"/>
        <w:szCs w:val="16"/>
      </w:rPr>
      <w:fldChar w:fldCharType="begin"/>
    </w:r>
    <w:r w:rsidRPr="00AB442A">
      <w:rPr>
        <w:rFonts w:cs="Arial"/>
        <w:bCs/>
        <w:sz w:val="16"/>
        <w:szCs w:val="16"/>
      </w:rPr>
      <w:instrText>NUMPAGES</w:instrText>
    </w:r>
    <w:r w:rsidRPr="00AB442A">
      <w:rPr>
        <w:rFonts w:cs="Arial"/>
        <w:bCs/>
        <w:sz w:val="16"/>
        <w:szCs w:val="16"/>
      </w:rPr>
      <w:fldChar w:fldCharType="separate"/>
    </w:r>
    <w:r w:rsidR="00FB0CF7">
      <w:rPr>
        <w:rFonts w:cs="Arial"/>
        <w:bCs/>
        <w:noProof/>
        <w:sz w:val="16"/>
        <w:szCs w:val="16"/>
      </w:rPr>
      <w:t>2</w:t>
    </w:r>
    <w:r w:rsidRPr="00AB442A">
      <w:rPr>
        <w:rFonts w:cs="Arial"/>
        <w:bCs/>
        <w:sz w:val="16"/>
        <w:szCs w:val="16"/>
      </w:rPr>
      <w:fldChar w:fldCharType="end"/>
    </w:r>
  </w:p>
  <w:p w:rsidR="00C50CEF" w:rsidRPr="00AB442A" w:rsidRDefault="00C50CEF" w:rsidP="00C50CEF">
    <w:pPr>
      <w:pStyle w:val="Fuzeile"/>
      <w:rPr>
        <w:sz w:val="16"/>
        <w:szCs w:val="16"/>
      </w:rPr>
    </w:pPr>
    <w:r w:rsidRPr="00AB442A">
      <w:rPr>
        <w:rFonts w:cs="Arial"/>
        <w:sz w:val="16"/>
        <w:szCs w:val="16"/>
      </w:rPr>
      <w:t xml:space="preserve">Abteilung Gewerbeaufsicht, Stand </w:t>
    </w:r>
    <w:r w:rsidR="00596CC6">
      <w:rPr>
        <w:rFonts w:cs="Arial"/>
        <w:sz w:val="16"/>
        <w:szCs w:val="16"/>
      </w:rPr>
      <w:t>Dez</w:t>
    </w:r>
    <w:r>
      <w:rPr>
        <w:rFonts w:cs="Arial"/>
        <w:sz w:val="16"/>
        <w:szCs w:val="16"/>
      </w:rPr>
      <w:t>.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1E5" w:rsidRDefault="007F61E5">
      <w:r>
        <w:separator/>
      </w:r>
    </w:p>
  </w:footnote>
  <w:footnote w:type="continuationSeparator" w:id="0">
    <w:p w:rsidR="007F61E5" w:rsidRDefault="007F6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466" w:rsidRPr="00F40AE7" w:rsidRDefault="004A1466" w:rsidP="004A1466">
    <w:pPr>
      <w:tabs>
        <w:tab w:val="center" w:pos="4536"/>
        <w:tab w:val="right" w:pos="9072"/>
      </w:tabs>
      <w:rPr>
        <w:rFonts w:eastAsia="Calibri" w:cs="Arial"/>
        <w:szCs w:val="20"/>
        <w:lang w:eastAsia="en-US"/>
      </w:rPr>
    </w:pPr>
  </w:p>
  <w:p w:rsidR="004A1466" w:rsidRPr="00F40AE7" w:rsidRDefault="004A1466" w:rsidP="004A1466">
    <w:pPr>
      <w:tabs>
        <w:tab w:val="center" w:pos="4536"/>
        <w:tab w:val="right" w:pos="9072"/>
      </w:tabs>
      <w:rPr>
        <w:rFonts w:eastAsia="Calibri" w:cs="Arial"/>
        <w:szCs w:val="20"/>
        <w:lang w:eastAsia="en-US"/>
      </w:rPr>
    </w:pPr>
  </w:p>
  <w:p w:rsidR="00475A95" w:rsidRPr="00F40AE7" w:rsidRDefault="00475A95" w:rsidP="00475A95">
    <w:pPr>
      <w:tabs>
        <w:tab w:val="center" w:pos="4536"/>
        <w:tab w:val="right" w:pos="9072"/>
      </w:tabs>
      <w:rPr>
        <w:rFonts w:eastAsia="Calibri" w:cs="Arial"/>
        <w:szCs w:val="20"/>
        <w:lang w:eastAsia="en-US"/>
      </w:rPr>
    </w:pPr>
    <w:r w:rsidRPr="00F40AE7">
      <w:rPr>
        <w:rFonts w:eastAsia="Calibri" w:cs="Arial"/>
        <w:szCs w:val="20"/>
        <w:lang w:eastAsia="en-US"/>
      </w:rPr>
      <w:t xml:space="preserve">ANZEIGE ÜBER DEN VERKAUF PYROTECHNISCHER GEGENSTÄNDE </w:t>
    </w:r>
  </w:p>
  <w:p w:rsidR="004A1466" w:rsidRPr="00F40AE7" w:rsidRDefault="00475A95" w:rsidP="00F40AE7">
    <w:pPr>
      <w:tabs>
        <w:tab w:val="center" w:pos="4536"/>
        <w:tab w:val="right" w:pos="9072"/>
      </w:tabs>
      <w:spacing w:after="840"/>
      <w:rPr>
        <w:rFonts w:eastAsia="Calibri" w:cs="Arial"/>
        <w:szCs w:val="20"/>
        <w:lang w:eastAsia="en-US"/>
      </w:rPr>
    </w:pPr>
    <w:r w:rsidRPr="00F40AE7">
      <w:rPr>
        <w:rFonts w:eastAsia="Calibri" w:cs="Arial"/>
        <w:szCs w:val="20"/>
        <w:lang w:eastAsia="en-US"/>
      </w:rPr>
      <w:t>DER KATEGORIEN 1 UND 2 GEM. § 14 SPRENGSTOFFGESETZ</w:t>
    </w:r>
  </w:p>
  <w:p w:rsidR="004A1466" w:rsidRPr="00F40AE7" w:rsidRDefault="00C3703A" w:rsidP="004A1466">
    <w:pPr>
      <w:tabs>
        <w:tab w:val="center" w:pos="4536"/>
        <w:tab w:val="left" w:pos="7797"/>
        <w:tab w:val="right" w:pos="9072"/>
      </w:tabs>
      <w:rPr>
        <w:rFonts w:cs="Arial"/>
        <w:szCs w:val="20"/>
      </w:rPr>
    </w:pPr>
    <w:r w:rsidRPr="00F40AE7">
      <w:rPr>
        <w:rFonts w:cs="Arial"/>
        <w:noProof/>
        <w:szCs w:val="20"/>
      </w:rPr>
      <w:drawing>
        <wp:anchor distT="0" distB="0" distL="114300" distR="114300" simplePos="0" relativeHeight="251658752" behindDoc="0" locked="0" layoutInCell="1" allowOverlap="1" wp14:anchorId="72C09FEE" wp14:editId="62C45CBA">
          <wp:simplePos x="0" y="0"/>
          <wp:positionH relativeFrom="page">
            <wp:posOffset>5361305</wp:posOffset>
          </wp:positionH>
          <wp:positionV relativeFrom="page">
            <wp:posOffset>304800</wp:posOffset>
          </wp:positionV>
          <wp:extent cx="1790700" cy="1047750"/>
          <wp:effectExtent l="0" t="0" r="0" b="0"/>
          <wp:wrapNone/>
          <wp:docPr id="12" name="Bild 1" descr="Logo der Struktur- und Genehmigungsdirektion Nord mit Schriftzug." title="Logo der SGD N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RP_4c_ISM_SGD N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D0E" w:rsidRPr="00F40AE7" w:rsidRDefault="00C40D0E" w:rsidP="004A1466">
    <w:pPr>
      <w:tabs>
        <w:tab w:val="center" w:pos="4536"/>
        <w:tab w:val="right" w:pos="9072"/>
      </w:tabs>
      <w:rPr>
        <w:rFonts w:eastAsia="Calibri" w:cs="Arial"/>
        <w:szCs w:val="20"/>
        <w:lang w:eastAsia="en-US"/>
      </w:rPr>
    </w:pPr>
  </w:p>
  <w:p w:rsidR="00C40D0E" w:rsidRPr="00F40AE7" w:rsidRDefault="00C40D0E" w:rsidP="004A1466">
    <w:pPr>
      <w:tabs>
        <w:tab w:val="center" w:pos="4536"/>
        <w:tab w:val="right" w:pos="9072"/>
      </w:tabs>
      <w:rPr>
        <w:rFonts w:eastAsia="Calibri" w:cs="Arial"/>
        <w:szCs w:val="20"/>
        <w:lang w:eastAsia="en-US"/>
      </w:rPr>
    </w:pPr>
  </w:p>
  <w:p w:rsidR="00C40D0E" w:rsidRPr="00F40AE7" w:rsidRDefault="00C40D0E" w:rsidP="004A1466">
    <w:pPr>
      <w:tabs>
        <w:tab w:val="center" w:pos="4536"/>
        <w:tab w:val="right" w:pos="9072"/>
      </w:tabs>
      <w:rPr>
        <w:rFonts w:eastAsia="Calibri" w:cs="Arial"/>
        <w:b/>
        <w:sz w:val="24"/>
        <w:lang w:eastAsia="en-US"/>
      </w:rPr>
    </w:pPr>
    <w:r w:rsidRPr="00F40AE7">
      <w:rPr>
        <w:rFonts w:eastAsia="Calibri" w:cs="Arial"/>
        <w:b/>
        <w:sz w:val="24"/>
        <w:lang w:eastAsia="en-US"/>
      </w:rPr>
      <w:t>FORMULAR</w:t>
    </w:r>
  </w:p>
  <w:p w:rsidR="004A1466" w:rsidRPr="00F40AE7" w:rsidRDefault="004A1466" w:rsidP="004A1466">
    <w:pPr>
      <w:tabs>
        <w:tab w:val="center" w:pos="4536"/>
        <w:tab w:val="right" w:pos="9072"/>
      </w:tabs>
      <w:rPr>
        <w:rFonts w:eastAsia="Calibri" w:cs="Arial"/>
        <w:b/>
        <w:szCs w:val="20"/>
        <w:lang w:eastAsia="en-US"/>
      </w:rPr>
    </w:pPr>
  </w:p>
  <w:p w:rsidR="00F40AE7" w:rsidRDefault="00F40AE7" w:rsidP="004A1466">
    <w:pPr>
      <w:tabs>
        <w:tab w:val="center" w:pos="4536"/>
        <w:tab w:val="right" w:pos="9072"/>
      </w:tabs>
      <w:rPr>
        <w:rFonts w:eastAsia="Calibri" w:cs="Arial"/>
        <w:b/>
        <w:szCs w:val="20"/>
        <w:lang w:eastAsia="en-US"/>
      </w:rPr>
    </w:pPr>
  </w:p>
  <w:p w:rsidR="00F40AE7" w:rsidRPr="00F40AE7" w:rsidRDefault="00F40AE7" w:rsidP="004A1466">
    <w:pPr>
      <w:tabs>
        <w:tab w:val="center" w:pos="4536"/>
        <w:tab w:val="right" w:pos="9072"/>
      </w:tabs>
      <w:rPr>
        <w:rFonts w:eastAsia="Calibri" w:cs="Arial"/>
        <w:b/>
        <w:szCs w:val="20"/>
        <w:lang w:eastAsia="en-US"/>
      </w:rPr>
    </w:pPr>
  </w:p>
  <w:p w:rsidR="00C40D0E" w:rsidRPr="00F40AE7" w:rsidRDefault="00C32405" w:rsidP="004A1466">
    <w:pPr>
      <w:tabs>
        <w:tab w:val="center" w:pos="4536"/>
        <w:tab w:val="left" w:pos="7797"/>
        <w:tab w:val="right" w:pos="9072"/>
      </w:tabs>
      <w:spacing w:before="120"/>
      <w:rPr>
        <w:rFonts w:eastAsia="Calibri" w:cs="Arial"/>
        <w:b/>
        <w:caps/>
        <w:szCs w:val="20"/>
        <w:lang w:eastAsia="en-US"/>
      </w:rPr>
    </w:pPr>
    <w:r w:rsidRPr="00F40AE7">
      <w:rPr>
        <w:rFonts w:eastAsia="Calibri" w:cs="Arial"/>
        <w:b/>
        <w:noProof/>
        <w:szCs w:val="20"/>
      </w:rPr>
      <mc:AlternateContent>
        <mc:Choice Requires="wps">
          <w:drawing>
            <wp:inline distT="0" distB="0" distL="0" distR="0">
              <wp:extent cx="4860000" cy="0"/>
              <wp:effectExtent l="0" t="19050" r="36195" b="19050"/>
              <wp:docPr id="1" name="AutoShape 16" descr="Trennstrich zur Abgrenzung der Kopfzeile auf der ersten Seite." title="Trennstrich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6000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w14:anchorId="120E269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alt="Titel: Trennstrich - Beschreibung: Trennstrich zur Abgrenzung der Kopfzeile auf der ersten Seite." style="width:382.7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" strokeweight="2.25pt">
              <w10:anchorlock/>
            </v:shape>
          </w:pict>
        </mc:Fallback>
      </mc:AlternateContent>
    </w:r>
    <w:r w:rsidR="00C40D0E" w:rsidRPr="00F40AE7">
      <w:rPr>
        <w:rFonts w:eastAsia="Calibri" w:cs="Arial"/>
        <w:szCs w:val="20"/>
        <w:lang w:eastAsia="en-US"/>
      </w:rPr>
      <w:tab/>
    </w:r>
    <w:r w:rsidR="00C3703A" w:rsidRPr="00F40AE7">
      <w:rPr>
        <w:rFonts w:cs="Arial"/>
        <w:b/>
        <w:noProof/>
        <w:szCs w:val="20"/>
      </w:rPr>
      <w:drawing>
        <wp:anchor distT="0" distB="0" distL="114300" distR="114300" simplePos="0" relativeHeight="251656192" behindDoc="0" locked="0" layoutInCell="1" allowOverlap="1" wp14:anchorId="70646313" wp14:editId="5639B847">
          <wp:simplePos x="0" y="0"/>
          <wp:positionH relativeFrom="page">
            <wp:posOffset>5361305</wp:posOffset>
          </wp:positionH>
          <wp:positionV relativeFrom="page">
            <wp:posOffset>304800</wp:posOffset>
          </wp:positionV>
          <wp:extent cx="1790700" cy="1047750"/>
          <wp:effectExtent l="0" t="0" r="0" b="0"/>
          <wp:wrapNone/>
          <wp:docPr id="10" name="Bild 1" descr="Logo der Struktur- und Genehmigungsdirektion Nord mit Schriftzug." title="Logo der SGD N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RP_4c_ISM_SGD N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703A" w:rsidRPr="00F40AE7">
      <w:rPr>
        <w:rFonts w:eastAsia="Calibri" w:cs="Arial"/>
        <w:szCs w:val="20"/>
        <w:lang w:eastAsia="en-US"/>
      </w:rPr>
      <w:t>DEZ</w:t>
    </w:r>
    <w:r w:rsidR="00C40D0E" w:rsidRPr="00F40AE7">
      <w:rPr>
        <w:rFonts w:eastAsia="Calibri" w:cs="Arial"/>
        <w:szCs w:val="20"/>
        <w:lang w:eastAsia="en-US"/>
      </w:rPr>
      <w:t>. 2017</w:t>
    </w:r>
  </w:p>
  <w:p w:rsidR="00C40D0E" w:rsidRPr="00F40AE7" w:rsidRDefault="00C40D0E" w:rsidP="00C40D0E">
    <w:pPr>
      <w:pStyle w:val="Kopfzeile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82E0A"/>
    <w:multiLevelType w:val="hybridMultilevel"/>
    <w:tmpl w:val="1DB85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57B60"/>
    <w:multiLevelType w:val="hybridMultilevel"/>
    <w:tmpl w:val="D3D4030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B587CFF"/>
    <w:multiLevelType w:val="hybridMultilevel"/>
    <w:tmpl w:val="7B5879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9"/>
  <w:proofState w:spelling="clean"/>
  <w:documentProtection w:edit="forms" w:enforcement="1"/>
  <w:defaultTabStop w:val="708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083"/>
    <w:rsid w:val="000418F4"/>
    <w:rsid w:val="000A2160"/>
    <w:rsid w:val="000A322C"/>
    <w:rsid w:val="000A5B8D"/>
    <w:rsid w:val="000F071B"/>
    <w:rsid w:val="00103EEC"/>
    <w:rsid w:val="00104800"/>
    <w:rsid w:val="001243D9"/>
    <w:rsid w:val="0013128F"/>
    <w:rsid w:val="001612AF"/>
    <w:rsid w:val="0016331D"/>
    <w:rsid w:val="001B3266"/>
    <w:rsid w:val="001B5708"/>
    <w:rsid w:val="001F4303"/>
    <w:rsid w:val="00203EA8"/>
    <w:rsid w:val="00222905"/>
    <w:rsid w:val="00235F6E"/>
    <w:rsid w:val="00252D6B"/>
    <w:rsid w:val="00283DCA"/>
    <w:rsid w:val="002A1B34"/>
    <w:rsid w:val="002A37D6"/>
    <w:rsid w:val="002F220C"/>
    <w:rsid w:val="00317BE0"/>
    <w:rsid w:val="00332868"/>
    <w:rsid w:val="0037443B"/>
    <w:rsid w:val="003758E1"/>
    <w:rsid w:val="00395A73"/>
    <w:rsid w:val="003D6CF7"/>
    <w:rsid w:val="003E67BC"/>
    <w:rsid w:val="00403A03"/>
    <w:rsid w:val="004420B7"/>
    <w:rsid w:val="00475A95"/>
    <w:rsid w:val="0049612A"/>
    <w:rsid w:val="004A1466"/>
    <w:rsid w:val="004A5865"/>
    <w:rsid w:val="004C0AEF"/>
    <w:rsid w:val="004D17E8"/>
    <w:rsid w:val="004D2BF0"/>
    <w:rsid w:val="004D766E"/>
    <w:rsid w:val="00504141"/>
    <w:rsid w:val="00541145"/>
    <w:rsid w:val="00596CC6"/>
    <w:rsid w:val="005A2FDC"/>
    <w:rsid w:val="005B038F"/>
    <w:rsid w:val="005B399E"/>
    <w:rsid w:val="005C29FC"/>
    <w:rsid w:val="005D442B"/>
    <w:rsid w:val="005D7309"/>
    <w:rsid w:val="00636838"/>
    <w:rsid w:val="006375F4"/>
    <w:rsid w:val="00642955"/>
    <w:rsid w:val="00653E9B"/>
    <w:rsid w:val="00671959"/>
    <w:rsid w:val="006B5A8B"/>
    <w:rsid w:val="006C44A0"/>
    <w:rsid w:val="007077E0"/>
    <w:rsid w:val="00722B40"/>
    <w:rsid w:val="00744A90"/>
    <w:rsid w:val="00752B5E"/>
    <w:rsid w:val="00756161"/>
    <w:rsid w:val="00784D5C"/>
    <w:rsid w:val="007D7477"/>
    <w:rsid w:val="007E4880"/>
    <w:rsid w:val="007F61E5"/>
    <w:rsid w:val="00806639"/>
    <w:rsid w:val="00814364"/>
    <w:rsid w:val="00822859"/>
    <w:rsid w:val="00827CDF"/>
    <w:rsid w:val="00840274"/>
    <w:rsid w:val="00861EC6"/>
    <w:rsid w:val="00877D25"/>
    <w:rsid w:val="00906BD7"/>
    <w:rsid w:val="0091644F"/>
    <w:rsid w:val="00917BBD"/>
    <w:rsid w:val="00943402"/>
    <w:rsid w:val="00943C8C"/>
    <w:rsid w:val="009A0118"/>
    <w:rsid w:val="009D6407"/>
    <w:rsid w:val="009F3B4B"/>
    <w:rsid w:val="009F5442"/>
    <w:rsid w:val="009F5F40"/>
    <w:rsid w:val="009F7377"/>
    <w:rsid w:val="00A31ADF"/>
    <w:rsid w:val="00A44ECE"/>
    <w:rsid w:val="00A7543A"/>
    <w:rsid w:val="00AA36DB"/>
    <w:rsid w:val="00AD5863"/>
    <w:rsid w:val="00AE2C46"/>
    <w:rsid w:val="00B0466D"/>
    <w:rsid w:val="00B16894"/>
    <w:rsid w:val="00B305E5"/>
    <w:rsid w:val="00B3596E"/>
    <w:rsid w:val="00B43959"/>
    <w:rsid w:val="00B44D54"/>
    <w:rsid w:val="00B5003D"/>
    <w:rsid w:val="00B62D50"/>
    <w:rsid w:val="00B9233F"/>
    <w:rsid w:val="00BA3083"/>
    <w:rsid w:val="00C073BA"/>
    <w:rsid w:val="00C07974"/>
    <w:rsid w:val="00C25E26"/>
    <w:rsid w:val="00C32405"/>
    <w:rsid w:val="00C3703A"/>
    <w:rsid w:val="00C40D0E"/>
    <w:rsid w:val="00C50CEF"/>
    <w:rsid w:val="00C5174F"/>
    <w:rsid w:val="00C63819"/>
    <w:rsid w:val="00C908CB"/>
    <w:rsid w:val="00D267C5"/>
    <w:rsid w:val="00D307E3"/>
    <w:rsid w:val="00D35A37"/>
    <w:rsid w:val="00D3755C"/>
    <w:rsid w:val="00D41DA6"/>
    <w:rsid w:val="00D516AB"/>
    <w:rsid w:val="00DA74FE"/>
    <w:rsid w:val="00DC424C"/>
    <w:rsid w:val="00E12A9C"/>
    <w:rsid w:val="00E47721"/>
    <w:rsid w:val="00E50340"/>
    <w:rsid w:val="00E56526"/>
    <w:rsid w:val="00E84299"/>
    <w:rsid w:val="00E915C6"/>
    <w:rsid w:val="00EA7CEB"/>
    <w:rsid w:val="00EB75E4"/>
    <w:rsid w:val="00EC15E2"/>
    <w:rsid w:val="00ED3DB5"/>
    <w:rsid w:val="00ED3E93"/>
    <w:rsid w:val="00F05467"/>
    <w:rsid w:val="00F350E8"/>
    <w:rsid w:val="00F40AE7"/>
    <w:rsid w:val="00F41A44"/>
    <w:rsid w:val="00F65083"/>
    <w:rsid w:val="00F65247"/>
    <w:rsid w:val="00FB0CF7"/>
    <w:rsid w:val="00FE225D"/>
    <w:rsid w:val="00FE2E22"/>
    <w:rsid w:val="00FE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docId w15:val="{DAE42F35-7E6F-45D1-89AF-1C4BAB64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40AE7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F40AE7"/>
    <w:pPr>
      <w:keepNext/>
      <w:spacing w:before="120" w:after="120" w:line="360" w:lineRule="atLeast"/>
      <w:outlineLvl w:val="0"/>
    </w:pPr>
    <w:rPr>
      <w:rFonts w:cs="Arial"/>
      <w:b/>
      <w:bCs/>
      <w:sz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D64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3A0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C">
    <w:name w:val="NC"/>
    <w:basedOn w:val="Standard"/>
    <w:pPr>
      <w:tabs>
        <w:tab w:val="left" w:pos="709"/>
      </w:tabs>
      <w:ind w:left="709" w:hanging="709"/>
    </w:pPr>
  </w:style>
  <w:style w:type="paragraph" w:customStyle="1" w:styleId="NA">
    <w:name w:val="NA"/>
    <w:basedOn w:val="Standard"/>
    <w:pPr>
      <w:ind w:left="709"/>
    </w:pPr>
  </w:style>
  <w:style w:type="paragraph" w:styleId="Textkrper">
    <w:name w:val="Body Text"/>
    <w:basedOn w:val="Standard"/>
    <w:semiHidden/>
    <w:rPr>
      <w:rFonts w:cs="Arial"/>
      <w:b/>
      <w:bCs/>
      <w:sz w:val="22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table" w:styleId="Tabellenraster">
    <w:name w:val="Table Grid"/>
    <w:basedOn w:val="NormaleTabelle"/>
    <w:uiPriority w:val="59"/>
    <w:rsid w:val="005B3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uiPriority w:val="99"/>
    <w:rsid w:val="004A5865"/>
    <w:rPr>
      <w:rFonts w:ascii="Verdana" w:hAnsi="Verdana"/>
      <w:szCs w:val="24"/>
    </w:rPr>
  </w:style>
  <w:style w:type="character" w:customStyle="1" w:styleId="berschrift2Zchn">
    <w:name w:val="Überschrift 2 Zchn"/>
    <w:link w:val="berschrift2"/>
    <w:uiPriority w:val="9"/>
    <w:semiHidden/>
    <w:rsid w:val="009D640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34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50340"/>
    <w:rPr>
      <w:rFonts w:ascii="Tahoma" w:hAnsi="Tahoma" w:cs="Tahoma"/>
      <w:sz w:val="16"/>
      <w:szCs w:val="16"/>
    </w:rPr>
  </w:style>
  <w:style w:type="character" w:customStyle="1" w:styleId="berschrift6Zchn">
    <w:name w:val="Überschrift 6 Zchn"/>
    <w:link w:val="berschrift6"/>
    <w:uiPriority w:val="9"/>
    <w:semiHidden/>
    <w:rsid w:val="00403A03"/>
    <w:rPr>
      <w:rFonts w:ascii="Calibri" w:eastAsia="Times New Roman" w:hAnsi="Calibri" w:cs="Times New Roman"/>
      <w:b/>
      <w:bCs/>
      <w:sz w:val="22"/>
      <w:szCs w:val="22"/>
    </w:rPr>
  </w:style>
  <w:style w:type="paragraph" w:styleId="Funotentext">
    <w:name w:val="footnote text"/>
    <w:basedOn w:val="Standard"/>
    <w:link w:val="FunotentextZchn"/>
    <w:semiHidden/>
    <w:rsid w:val="00403A03"/>
    <w:rPr>
      <w:rFonts w:ascii="Times New Roman" w:hAnsi="Times New Roman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403A03"/>
  </w:style>
  <w:style w:type="character" w:styleId="Funotenzeichen">
    <w:name w:val="footnote reference"/>
    <w:semiHidden/>
    <w:rsid w:val="00403A03"/>
    <w:rPr>
      <w:rFonts w:ascii="Verdana" w:hAnsi="Verdana"/>
      <w:sz w:val="24"/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F350E8"/>
    <w:rPr>
      <w:color w:val="808080"/>
    </w:rPr>
  </w:style>
  <w:style w:type="paragraph" w:styleId="Titel">
    <w:name w:val="Title"/>
    <w:basedOn w:val="Standard"/>
    <w:next w:val="Standard"/>
    <w:link w:val="TitelZchn"/>
    <w:uiPriority w:val="10"/>
    <w:qFormat/>
    <w:rsid w:val="00103EEC"/>
    <w:pPr>
      <w:spacing w:before="360" w:after="360" w:line="360" w:lineRule="atLeast"/>
      <w:contextualSpacing/>
    </w:pPr>
    <w:rPr>
      <w:rFonts w:eastAsiaTheme="majorEastAsia" w:cstheme="majorBidi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03EEC"/>
    <w:rPr>
      <w:rFonts w:ascii="Arial" w:eastAsiaTheme="majorEastAsia" w:hAnsi="Arial" w:cstheme="majorBidi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8E6516C1D04C9399FF1A86FFD74D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33A1D0-FC67-49EE-9169-B2D771930A75}"/>
      </w:docPartPr>
      <w:docPartBody>
        <w:p w:rsidR="00D25AA2" w:rsidRDefault="00D25AA2" w:rsidP="00D25AA2">
          <w:pPr>
            <w:pStyle w:val="248E6516C1D04C9399FF1A86FFD74DF93"/>
          </w:pPr>
          <w:r w:rsidRPr="00810EE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0FF6CC85FE947B4984392091EFD17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A5B62F-EB53-4E9A-9EF3-F666AA95A808}"/>
      </w:docPartPr>
      <w:docPartBody>
        <w:p w:rsidR="00D25AA2" w:rsidRDefault="00D25AA2" w:rsidP="00D25AA2">
          <w:pPr>
            <w:pStyle w:val="20FF6CC85FE947B4984392091EFD17102"/>
          </w:pPr>
          <w:r w:rsidRPr="00810EE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8D84E9B16974D93B8497BA95F625C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2634F3-F404-444F-B960-96F19EF516FD}"/>
      </w:docPartPr>
      <w:docPartBody>
        <w:p w:rsidR="00D25AA2" w:rsidRDefault="00D25AA2" w:rsidP="00D25AA2">
          <w:pPr>
            <w:pStyle w:val="48D84E9B16974D93B8497BA95F625CBF2"/>
          </w:pPr>
          <w:r w:rsidRPr="00810EE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120A4A3AF249068D88491F3FA35D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48705C-6E20-40D7-A9D6-20E93FA8F60B}"/>
      </w:docPartPr>
      <w:docPartBody>
        <w:p w:rsidR="00D25AA2" w:rsidRDefault="00D25AA2" w:rsidP="00D25AA2">
          <w:pPr>
            <w:pStyle w:val="FC120A4A3AF249068D88491F3FA35D622"/>
          </w:pPr>
          <w:r w:rsidRPr="00810EE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159302F05244551A54A6B7AC4EA3B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DEB928-7B65-46E8-BF6F-7BBBB52282DE}"/>
      </w:docPartPr>
      <w:docPartBody>
        <w:p w:rsidR="007D2B78" w:rsidRDefault="00D25AA2" w:rsidP="00D25AA2">
          <w:pPr>
            <w:pStyle w:val="2159302F05244551A54A6B7AC4EA3B271"/>
          </w:pPr>
          <w:r w:rsidRPr="00810EE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B3C831CA79D4180B19DEBA2FC61DF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87390-2FC0-441A-B57B-A660846A23C1}"/>
      </w:docPartPr>
      <w:docPartBody>
        <w:p w:rsidR="007D2B78" w:rsidRDefault="00D25AA2" w:rsidP="00D25AA2">
          <w:pPr>
            <w:pStyle w:val="8B3C831CA79D4180B19DEBA2FC61DFAD1"/>
          </w:pPr>
          <w:r w:rsidRPr="00810EEE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267"/>
    <w:rsid w:val="007D2B78"/>
    <w:rsid w:val="00C93267"/>
    <w:rsid w:val="00D2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25AA2"/>
    <w:rPr>
      <w:color w:val="808080"/>
    </w:rPr>
  </w:style>
  <w:style w:type="paragraph" w:customStyle="1" w:styleId="3FF507C8E74C45F0818B19DD1B33E8B7">
    <w:name w:val="3FF507C8E74C45F0818B19DD1B33E8B7"/>
    <w:rsid w:val="00C93267"/>
  </w:style>
  <w:style w:type="paragraph" w:customStyle="1" w:styleId="248E6516C1D04C9399FF1A86FFD74DF9">
    <w:name w:val="248E6516C1D04C9399FF1A86FFD74DF9"/>
    <w:rsid w:val="00C93267"/>
  </w:style>
  <w:style w:type="paragraph" w:customStyle="1" w:styleId="20FF6CC85FE947B4984392091EFD1710">
    <w:name w:val="20FF6CC85FE947B4984392091EFD1710"/>
    <w:rsid w:val="00C93267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48D84E9B16974D93B8497BA95F625CBF">
    <w:name w:val="48D84E9B16974D93B8497BA95F625CBF"/>
    <w:rsid w:val="00C93267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FC120A4A3AF249068D88491F3FA35D62">
    <w:name w:val="FC120A4A3AF249068D88491F3FA35D62"/>
    <w:rsid w:val="00C93267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248E6516C1D04C9399FF1A86FFD74DF91">
    <w:name w:val="248E6516C1D04C9399FF1A86FFD74DF91"/>
    <w:rsid w:val="00C93267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C399E686B0404B43B4A56EC9EA0ADFDC">
    <w:name w:val="C399E686B0404B43B4A56EC9EA0ADFDC"/>
    <w:rsid w:val="00D25AA2"/>
  </w:style>
  <w:style w:type="paragraph" w:customStyle="1" w:styleId="20FF6CC85FE947B4984392091EFD17101">
    <w:name w:val="20FF6CC85FE947B4984392091EFD17101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48D84E9B16974D93B8497BA95F625CBF1">
    <w:name w:val="48D84E9B16974D93B8497BA95F625CBF1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FC120A4A3AF249068D88491F3FA35D621">
    <w:name w:val="FC120A4A3AF249068D88491F3FA35D621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248E6516C1D04C9399FF1A86FFD74DF92">
    <w:name w:val="248E6516C1D04C9399FF1A86FFD74DF92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2159302F05244551A54A6B7AC4EA3B27">
    <w:name w:val="2159302F05244551A54A6B7AC4EA3B27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8B3C831CA79D4180B19DEBA2FC61DFAD">
    <w:name w:val="8B3C831CA79D4180B19DEBA2FC61DFAD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7473D7B175134B1A99A72CA06415924D">
    <w:name w:val="7473D7B175134B1A99A72CA06415924D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C399E686B0404B43B4A56EC9EA0ADFDC1">
    <w:name w:val="C399E686B0404B43B4A56EC9EA0ADFDC1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60D881FCB00746268682815155F5E121">
    <w:name w:val="60D881FCB00746268682815155F5E121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20FF6CC85FE947B4984392091EFD17102">
    <w:name w:val="20FF6CC85FE947B4984392091EFD17102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48D84E9B16974D93B8497BA95F625CBF2">
    <w:name w:val="48D84E9B16974D93B8497BA95F625CBF2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FC120A4A3AF249068D88491F3FA35D622">
    <w:name w:val="FC120A4A3AF249068D88491F3FA35D622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248E6516C1D04C9399FF1A86FFD74DF93">
    <w:name w:val="248E6516C1D04C9399FF1A86FFD74DF93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2159302F05244551A54A6B7AC4EA3B271">
    <w:name w:val="2159302F05244551A54A6B7AC4EA3B271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8B3C831CA79D4180B19DEBA2FC61DFAD1">
    <w:name w:val="8B3C831CA79D4180B19DEBA2FC61DFAD1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7473D7B175134B1A99A72CA06415924D1">
    <w:name w:val="7473D7B175134B1A99A72CA06415924D1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C399E686B0404B43B4A56EC9EA0ADFDC2">
    <w:name w:val="C399E686B0404B43B4A56EC9EA0ADFDC2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60D881FCB00746268682815155F5E1211">
    <w:name w:val="60D881FCB00746268682815155F5E1211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11A35C6476E741D096072C5010402319">
    <w:name w:val="11A35C6476E741D096072C5010402319"/>
    <w:rsid w:val="00D25AA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94339-EBBB-4722-B923-19B70DB28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2EF144A9.dotm</Template>
  <TotalTime>0</TotalTime>
  <Pages>2</Pages>
  <Words>159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Struktur- und Genehmigungsdirektion Nord- Regionalstellen Gewerbeaufsicht -</vt:lpstr>
    </vt:vector>
  </TitlesOfParts>
  <Company>SGD Nord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Struktur- und Genehmigungsdirektion Nord- Regionalstellen Gewerbeaufsicht -</dc:title>
  <dc:creator>Fricke</dc:creator>
  <cp:lastModifiedBy>Gutwein, Marion</cp:lastModifiedBy>
  <cp:revision>17</cp:revision>
  <cp:lastPrinted>2014-12-03T16:02:00Z</cp:lastPrinted>
  <dcterms:created xsi:type="dcterms:W3CDTF">2017-12-05T13:05:00Z</dcterms:created>
  <dcterms:modified xsi:type="dcterms:W3CDTF">2024-12-05T17:57:00Z</dcterms:modified>
</cp:coreProperties>
</file>